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08E1D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別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記</w:t>
      </w:r>
    </w:p>
    <w:p w14:paraId="1DF8AE60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 w:rsidRPr="008F050F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8F050F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 w:rsidRPr="008F050F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8F050F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決</w:t>
      </w:r>
      <w:r w:rsidRPr="008F050F">
        <w:rPr>
          <w:rFonts w:ascii="ＭＳ ゴシック" w:eastAsia="ＭＳ ゴシック" w:hAnsi="ＭＳ ゴシック" w:cs="ＭＳ ゴシック" w:hint="eastAsia"/>
          <w:spacing w:val="2"/>
        </w:rPr>
        <w:t xml:space="preserve">  </w:t>
      </w:r>
      <w:r w:rsidRPr="008F050F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8F050F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 w:rsidRPr="008F050F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8F050F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 xml:space="preserve">　</w:t>
      </w:r>
    </w:p>
    <w:p w14:paraId="6846696C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１　収入の部</w:t>
      </w:r>
    </w:p>
    <w:p w14:paraId="70473830" w14:textId="77777777" w:rsidR="001A149B" w:rsidRPr="008F050F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:rsidRPr="008F050F" w14:paraId="6C39DE6A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436F1D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981B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科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8F050F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7A254A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決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8F050F">
              <w:rPr>
                <w:rFonts w:ascii="ＭＳ 明朝" w:hAnsi="ＭＳ 明朝" w:hint="eastAsia"/>
              </w:rPr>
              <w:t>算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8F050F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6DDC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摘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        </w:t>
            </w:r>
            <w:r w:rsidRPr="008F050F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8472ED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:rsidRPr="008F050F" w14:paraId="579E6831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66D11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CFAA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55FDC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8F050F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FB671E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AFCED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72528787" w14:textId="77777777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0FFD15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144D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B0A99C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7A522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6CC91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732FC804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6305D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5665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714F23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F5C18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0DA997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005EFE90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192A35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E455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869BF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AD8833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4ECEC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3972756C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8871E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7B90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54098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CBD5AB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D0E1C8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770F79D0" w14:textId="77777777" w:rsidR="001A149B" w:rsidRPr="008F050F" w:rsidRDefault="001A149B">
      <w:pPr>
        <w:pStyle w:val="a3"/>
        <w:spacing w:line="184" w:lineRule="exact"/>
        <w:rPr>
          <w:spacing w:val="0"/>
        </w:rPr>
      </w:pPr>
    </w:p>
    <w:p w14:paraId="27C108A4" w14:textId="77777777" w:rsidR="001A149B" w:rsidRPr="008F050F" w:rsidRDefault="001A149B">
      <w:pPr>
        <w:pStyle w:val="a3"/>
        <w:rPr>
          <w:spacing w:val="0"/>
        </w:rPr>
      </w:pPr>
    </w:p>
    <w:p w14:paraId="33753A98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２　支出の部</w:t>
      </w:r>
    </w:p>
    <w:p w14:paraId="3355A9D8" w14:textId="77777777" w:rsidR="001A149B" w:rsidRPr="008F050F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:rsidRPr="008F050F" w14:paraId="2F1EC1DC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618806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5619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科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8F050F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6FEA19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決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8F050F">
              <w:rPr>
                <w:rFonts w:ascii="ＭＳ 明朝" w:hAnsi="ＭＳ 明朝" w:hint="eastAsia"/>
              </w:rPr>
              <w:t>算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8F050F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74CC4D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摘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        </w:t>
            </w:r>
            <w:r w:rsidRPr="008F050F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CE6C54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:rsidRPr="008F050F" w14:paraId="2BACA35B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FEB9D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C5F1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C9B92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8F050F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E914F8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D63B4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0B43EFEB" w14:textId="77777777" w:rsidTr="00EC5633">
        <w:trPr>
          <w:cantSplit/>
          <w:trHeight w:hRule="exact" w:val="599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039315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48DF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AE6E5A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CC3648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B3BDA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7EF4E4A0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7B60E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0CF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2DCC9F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0FE3C1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11D7B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3EE29D16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F3D260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7748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1EC6CB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BD381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D4B68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697AA1A1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B139B3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404D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28D43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01FB2A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D3A18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18E91E67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978185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9199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E82F6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22CBE4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4D055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69A5FF11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020DF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17B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8BF6B1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8390F5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5CEABC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434CDADD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7280A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BA95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8DD3BF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13CB2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27199" w14:textId="77777777" w:rsidR="001A149B" w:rsidRPr="008F050F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8F050F" w14:paraId="73522404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7539C8" w14:textId="77777777" w:rsidR="001A149B" w:rsidRPr="008F050F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A445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8F050F">
              <w:rPr>
                <w:rFonts w:cs="Century"/>
                <w:spacing w:val="2"/>
              </w:rPr>
              <w:t xml:space="preserve"> </w:t>
            </w:r>
            <w:r w:rsidRPr="008F050F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48B338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0687A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4D0FC" w14:textId="77777777" w:rsidR="001A149B" w:rsidRPr="008F050F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313CB0CE" w14:textId="77777777" w:rsidR="001A149B" w:rsidRPr="008F050F" w:rsidRDefault="001A149B">
      <w:pPr>
        <w:pStyle w:val="a3"/>
        <w:spacing w:line="184" w:lineRule="exact"/>
        <w:rPr>
          <w:spacing w:val="0"/>
        </w:rPr>
      </w:pPr>
    </w:p>
    <w:p w14:paraId="0057925A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１　収支の計は</w:t>
      </w:r>
      <w:r w:rsidR="00812DB0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それぞれ一致する。</w:t>
      </w:r>
    </w:p>
    <w:p w14:paraId="3A962D0F" w14:textId="77777777" w:rsidR="00AC060A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２　県補助金は、見込額を記入する。</w:t>
      </w:r>
    </w:p>
    <w:p w14:paraId="7D25DD45" w14:textId="58A13036" w:rsidR="00185349" w:rsidRDefault="00185349">
      <w:pPr>
        <w:widowControl/>
        <w:jc w:val="left"/>
        <w:rPr>
          <w:rFonts w:ascii="ＭＳ 明朝" w:hAnsi="ＭＳ 明朝" w:cs="ＭＳ 明朝" w:hint="eastAsia"/>
          <w:spacing w:val="5"/>
          <w:kern w:val="0"/>
          <w:sz w:val="19"/>
          <w:szCs w:val="19"/>
        </w:rPr>
      </w:pPr>
    </w:p>
    <w:sectPr w:rsidR="0018534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B381" w14:textId="77777777" w:rsidR="00607FE3" w:rsidRDefault="00607FE3" w:rsidP="00C87BE9">
      <w:r>
        <w:separator/>
      </w:r>
    </w:p>
  </w:endnote>
  <w:endnote w:type="continuationSeparator" w:id="0">
    <w:p w14:paraId="2ED8ED3B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B31C" w14:textId="77777777" w:rsidR="00607FE3" w:rsidRDefault="00607FE3" w:rsidP="00C87BE9">
      <w:r>
        <w:separator/>
      </w:r>
    </w:p>
  </w:footnote>
  <w:footnote w:type="continuationSeparator" w:id="0">
    <w:p w14:paraId="78847FAD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16C74"/>
    <w:rsid w:val="0002154B"/>
    <w:rsid w:val="00021D61"/>
    <w:rsid w:val="00041A3F"/>
    <w:rsid w:val="000450C2"/>
    <w:rsid w:val="00075B24"/>
    <w:rsid w:val="00081052"/>
    <w:rsid w:val="000834F5"/>
    <w:rsid w:val="000B7048"/>
    <w:rsid w:val="000D00B7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2278D3"/>
    <w:rsid w:val="00246816"/>
    <w:rsid w:val="002504DF"/>
    <w:rsid w:val="0025151D"/>
    <w:rsid w:val="002517BB"/>
    <w:rsid w:val="00282A47"/>
    <w:rsid w:val="002B01A4"/>
    <w:rsid w:val="002C728B"/>
    <w:rsid w:val="002E6E0B"/>
    <w:rsid w:val="002F6980"/>
    <w:rsid w:val="003009BD"/>
    <w:rsid w:val="00330E34"/>
    <w:rsid w:val="00347C2B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2102"/>
    <w:rsid w:val="00607FE3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1209"/>
    <w:rsid w:val="00872301"/>
    <w:rsid w:val="00890FC9"/>
    <w:rsid w:val="008C2377"/>
    <w:rsid w:val="008C5382"/>
    <w:rsid w:val="008D59E7"/>
    <w:rsid w:val="008E05F6"/>
    <w:rsid w:val="008F050F"/>
    <w:rsid w:val="008F680E"/>
    <w:rsid w:val="00903916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119A9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A67FA"/>
    <w:rsid w:val="00BD2C04"/>
    <w:rsid w:val="00BF0182"/>
    <w:rsid w:val="00C042C4"/>
    <w:rsid w:val="00C35225"/>
    <w:rsid w:val="00C817DB"/>
    <w:rsid w:val="00C87BE9"/>
    <w:rsid w:val="00C903FD"/>
    <w:rsid w:val="00C91FAA"/>
    <w:rsid w:val="00D507C0"/>
    <w:rsid w:val="00DB398B"/>
    <w:rsid w:val="00DB49D6"/>
    <w:rsid w:val="00DC2F12"/>
    <w:rsid w:val="00DC75AF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21189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683AD-D6D7-451F-A66C-7CAC0AD9F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E59E1-7B05-422E-8A9C-50E260900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5EF66-2626-4C80-BB7F-77AF7BE57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D8304-AF9A-4DD5-8DC8-8830AE50E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70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弘松　知佳</cp:lastModifiedBy>
  <cp:revision>2</cp:revision>
  <cp:lastPrinted>2024-01-24T07:53:00Z</cp:lastPrinted>
  <dcterms:created xsi:type="dcterms:W3CDTF">2026-04-22T07:31:00Z</dcterms:created>
  <dcterms:modified xsi:type="dcterms:W3CDTF">2026-04-22T07:31:00Z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